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A4B34" w14:textId="77777777" w:rsidR="005E5DF3" w:rsidRPr="00FC59A1" w:rsidRDefault="005E5DF3" w:rsidP="005E5DF3">
      <w:pPr>
        <w:rPr>
          <w:rFonts w:ascii="Arial" w:hAnsi="Arial" w:cs="Arial"/>
          <w:lang w:val="es-ES_tradnl"/>
        </w:rPr>
      </w:pPr>
    </w:p>
    <w:p w14:paraId="16863735" w14:textId="65A8CAEC" w:rsidR="005E5DF3" w:rsidRDefault="005E5DF3" w:rsidP="00B13A25">
      <w:pPr>
        <w:tabs>
          <w:tab w:val="left" w:pos="-720"/>
        </w:tabs>
        <w:suppressAutoHyphens/>
        <w:ind w:left="708"/>
        <w:jc w:val="both"/>
        <w:rPr>
          <w:rFonts w:ascii="Arial" w:hAnsi="Arial" w:cs="Arial"/>
          <w:lang w:val="es-ES_tradnl"/>
        </w:rPr>
      </w:pPr>
      <w:r w:rsidRPr="00E95057">
        <w:rPr>
          <w:rFonts w:ascii="Times" w:hAnsi="Times"/>
          <w:b/>
        </w:rPr>
        <w:tab/>
      </w:r>
      <w:r w:rsidRPr="00E95057">
        <w:rPr>
          <w:rFonts w:ascii="Times" w:hAnsi="Times"/>
          <w:b/>
        </w:rPr>
        <w:tab/>
      </w:r>
      <w:r w:rsidRPr="00E95057">
        <w:rPr>
          <w:rFonts w:ascii="Times" w:hAnsi="Times"/>
          <w:b/>
        </w:rPr>
        <w:tab/>
      </w:r>
      <w:r w:rsidRPr="00E95057">
        <w:rPr>
          <w:rFonts w:ascii="Times" w:hAnsi="Times"/>
          <w:b/>
        </w:rPr>
        <w:tab/>
      </w:r>
    </w:p>
    <w:p w14:paraId="3600B8D5" w14:textId="77777777" w:rsidR="005E5DF3" w:rsidRPr="00A232AA" w:rsidRDefault="005E5DF3" w:rsidP="005E5DF3">
      <w:pPr>
        <w:ind w:left="3540" w:right="463" w:firstLine="360"/>
        <w:jc w:val="both"/>
        <w:rPr>
          <w:color w:val="000000"/>
        </w:rPr>
      </w:pPr>
      <w:r>
        <w:rPr>
          <w:rFonts w:ascii="Arial" w:hAnsi="Arial" w:cs="Arial"/>
          <w:lang w:val="es-ES_tradnl"/>
        </w:rPr>
        <w:tab/>
      </w:r>
      <w:r>
        <w:rPr>
          <w:rFonts w:ascii="Arial" w:hAnsi="Arial" w:cs="Arial"/>
          <w:lang w:val="es-ES_tradnl"/>
        </w:rPr>
        <w:tab/>
      </w:r>
      <w:r>
        <w:rPr>
          <w:color w:val="000000"/>
          <w:sz w:val="32"/>
          <w:szCs w:val="32"/>
        </w:rPr>
        <w:t xml:space="preserve"> </w:t>
      </w:r>
    </w:p>
    <w:p w14:paraId="54BF8F48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</w:pPr>
      <w:r>
        <w:rPr>
          <w:rFonts w:ascii="Arial" w:hAnsi="Arial" w:cs="Arial"/>
          <w:lang w:val="es-ES_tradnl"/>
        </w:rPr>
        <w:tab/>
      </w:r>
      <w:r>
        <w:rPr>
          <w:rFonts w:ascii="Arial" w:hAnsi="Arial" w:cs="Arial"/>
          <w:lang w:val="es-ES_tradnl"/>
        </w:rPr>
        <w:tab/>
      </w:r>
      <w:r w:rsidRPr="00C97E7B">
        <w:rPr>
          <w:b/>
          <w:bCs/>
          <w:color w:val="000000"/>
        </w:rPr>
        <w:t xml:space="preserve">CURRICULUM </w:t>
      </w:r>
      <w:r>
        <w:rPr>
          <w:b/>
          <w:bCs/>
          <w:color w:val="000000"/>
        </w:rPr>
        <w:t>V</w:t>
      </w:r>
      <w:r w:rsidRPr="00C97E7B">
        <w:rPr>
          <w:b/>
          <w:bCs/>
          <w:color w:val="000000"/>
        </w:rPr>
        <w:t>ITAE</w:t>
      </w:r>
    </w:p>
    <w:p w14:paraId="53E89712" w14:textId="177DAD22" w:rsidR="005E5DF3" w:rsidRPr="00C97E7B" w:rsidRDefault="005E5DF3" w:rsidP="005E5DF3">
      <w:pPr>
        <w:pStyle w:val="NormalWeb"/>
        <w:spacing w:before="0" w:beforeAutospacing="0" w:after="240" w:afterAutospacing="0"/>
        <w:ind w:left="1416"/>
      </w:pPr>
      <w:r w:rsidRPr="00C97E7B">
        <w:rPr>
          <w:color w:val="000000"/>
        </w:rPr>
        <w:t>Nombre</w:t>
      </w:r>
      <w:r w:rsidR="00704B84">
        <w:rPr>
          <w:color w:val="000000"/>
        </w:rPr>
        <w:t xml:space="preserve"> completo</w:t>
      </w:r>
      <w:bookmarkStart w:id="0" w:name="_GoBack"/>
      <w:bookmarkEnd w:id="0"/>
      <w:r w:rsidRPr="00C97E7B">
        <w:rPr>
          <w:color w:val="000000"/>
        </w:rPr>
        <w:t>:  </w:t>
      </w:r>
    </w:p>
    <w:p w14:paraId="0074C7FC" w14:textId="24A2C819" w:rsidR="005E5DF3" w:rsidRDefault="005E5DF3" w:rsidP="00270A59">
      <w:pPr>
        <w:pStyle w:val="NormalWeb"/>
        <w:spacing w:before="0" w:beforeAutospacing="0" w:after="240" w:afterAutospacing="0"/>
        <w:ind w:left="1416"/>
        <w:rPr>
          <w:color w:val="000000"/>
        </w:rPr>
      </w:pPr>
      <w:r w:rsidRPr="00C97E7B">
        <w:rPr>
          <w:color w:val="000000"/>
        </w:rPr>
        <w:t>Fecha</w:t>
      </w:r>
      <w:r>
        <w:rPr>
          <w:color w:val="000000"/>
        </w:rPr>
        <w:t xml:space="preserve"> de Nacimiento</w:t>
      </w:r>
      <w:r w:rsidRPr="00C97E7B">
        <w:rPr>
          <w:color w:val="000000"/>
        </w:rPr>
        <w:t>:   </w:t>
      </w:r>
    </w:p>
    <w:p w14:paraId="2D169DF5" w14:textId="134A045E" w:rsidR="00270A59" w:rsidRPr="00270A59" w:rsidRDefault="00270A59" w:rsidP="00270A59">
      <w:pPr>
        <w:pStyle w:val="NormalWeb"/>
        <w:spacing w:before="0" w:beforeAutospacing="0" w:after="240" w:afterAutospacing="0"/>
        <w:ind w:left="1416"/>
        <w:jc w:val="both"/>
        <w:rPr>
          <w:color w:val="000000"/>
        </w:rPr>
      </w:pPr>
      <w:r w:rsidRPr="00C97E7B">
        <w:rPr>
          <w:bCs/>
          <w:color w:val="000000"/>
        </w:rPr>
        <w:t xml:space="preserve">Nacionalidad: </w:t>
      </w:r>
      <w:r w:rsidRPr="00C97E7B">
        <w:rPr>
          <w:color w:val="000000"/>
        </w:rPr>
        <w:t> </w:t>
      </w:r>
    </w:p>
    <w:p w14:paraId="1B28B6C9" w14:textId="77777777" w:rsidR="005E5DF3" w:rsidRDefault="005E5DF3" w:rsidP="005E5DF3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 w:rsidRPr="00C97E7B">
        <w:rPr>
          <w:b/>
          <w:bCs/>
          <w:color w:val="000000"/>
        </w:rPr>
        <w:t>DATOS PERSONALES:</w:t>
      </w:r>
    </w:p>
    <w:p w14:paraId="2BC281AA" w14:textId="0DF8F41C" w:rsidR="00270A59" w:rsidRPr="00270A59" w:rsidRDefault="00270A59" w:rsidP="005E5DF3">
      <w:pPr>
        <w:pStyle w:val="NormalWeb"/>
        <w:spacing w:before="0" w:beforeAutospacing="0" w:after="240" w:afterAutospacing="0"/>
        <w:ind w:left="1416"/>
        <w:jc w:val="both"/>
      </w:pPr>
      <w:r w:rsidRPr="00270A59">
        <w:rPr>
          <w:bCs/>
          <w:color w:val="000000"/>
        </w:rPr>
        <w:t>Correo</w:t>
      </w:r>
      <w:r>
        <w:rPr>
          <w:bCs/>
          <w:color w:val="000000"/>
        </w:rPr>
        <w:t xml:space="preserve"> electrónico</w:t>
      </w:r>
      <w:r w:rsidR="00704B84">
        <w:rPr>
          <w:bCs/>
          <w:color w:val="000000"/>
        </w:rPr>
        <w:t xml:space="preserve"> personal</w:t>
      </w:r>
      <w:r>
        <w:rPr>
          <w:bCs/>
          <w:color w:val="000000"/>
        </w:rPr>
        <w:t>:</w:t>
      </w:r>
    </w:p>
    <w:p w14:paraId="0B7E861D" w14:textId="72F94DEC" w:rsidR="00270A59" w:rsidRDefault="005E5DF3" w:rsidP="00704B84">
      <w:pPr>
        <w:pStyle w:val="NormalWeb"/>
        <w:spacing w:before="0" w:beforeAutospacing="0" w:after="240" w:afterAutospacing="0"/>
        <w:ind w:left="1416"/>
        <w:jc w:val="both"/>
        <w:rPr>
          <w:color w:val="000000"/>
        </w:rPr>
      </w:pPr>
      <w:r w:rsidRPr="00C97E7B">
        <w:rPr>
          <w:bCs/>
          <w:color w:val="000000"/>
        </w:rPr>
        <w:t>Dirección</w:t>
      </w:r>
      <w:r w:rsidR="00270A59">
        <w:rPr>
          <w:bCs/>
          <w:color w:val="000000"/>
        </w:rPr>
        <w:t xml:space="preserve"> </w:t>
      </w:r>
      <w:proofErr w:type="gramStart"/>
      <w:r w:rsidR="00270A59">
        <w:rPr>
          <w:bCs/>
          <w:color w:val="000000"/>
        </w:rPr>
        <w:t xml:space="preserve">particular </w:t>
      </w:r>
      <w:r w:rsidRPr="00C97E7B">
        <w:rPr>
          <w:bCs/>
          <w:color w:val="000000"/>
        </w:rPr>
        <w:t>:</w:t>
      </w:r>
      <w:proofErr w:type="gramEnd"/>
      <w:r w:rsidRPr="00C97E7B">
        <w:rPr>
          <w:bCs/>
          <w:color w:val="000000"/>
        </w:rPr>
        <w:t xml:space="preserve"> </w:t>
      </w:r>
      <w:r w:rsidRPr="00C97E7B">
        <w:rPr>
          <w:color w:val="000000"/>
        </w:rPr>
        <w:t> </w:t>
      </w:r>
    </w:p>
    <w:p w14:paraId="19964AD0" w14:textId="4312DC41" w:rsidR="00270A59" w:rsidRDefault="00270A59" w:rsidP="005E5DF3">
      <w:pPr>
        <w:pStyle w:val="NormalWeb"/>
        <w:spacing w:before="0" w:beforeAutospacing="0" w:after="240" w:afterAutospacing="0"/>
        <w:ind w:left="1416"/>
        <w:jc w:val="both"/>
        <w:rPr>
          <w:color w:val="000000"/>
        </w:rPr>
      </w:pPr>
      <w:proofErr w:type="gramStart"/>
      <w:r>
        <w:rPr>
          <w:color w:val="000000"/>
        </w:rPr>
        <w:t>Celular :</w:t>
      </w:r>
      <w:proofErr w:type="gramEnd"/>
    </w:p>
    <w:p w14:paraId="1DF1CBA7" w14:textId="042B46A6" w:rsidR="00704B84" w:rsidRPr="00704B84" w:rsidRDefault="00704B84" w:rsidP="00704B84">
      <w:pPr>
        <w:pStyle w:val="NormalWeb"/>
        <w:spacing w:before="0" w:beforeAutospacing="0" w:after="240" w:afterAutospacing="0"/>
        <w:ind w:left="1416"/>
        <w:jc w:val="both"/>
        <w:rPr>
          <w:color w:val="000000"/>
        </w:rPr>
      </w:pPr>
      <w:r>
        <w:rPr>
          <w:color w:val="000000"/>
        </w:rPr>
        <w:t xml:space="preserve">Teléfono </w:t>
      </w:r>
      <w:proofErr w:type="gramStart"/>
      <w:r>
        <w:rPr>
          <w:color w:val="000000"/>
        </w:rPr>
        <w:t>particular :</w:t>
      </w:r>
      <w:proofErr w:type="gramEnd"/>
    </w:p>
    <w:p w14:paraId="43656C77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  <w:jc w:val="both"/>
      </w:pPr>
      <w:r w:rsidRPr="00C97E7B">
        <w:rPr>
          <w:b/>
          <w:bCs/>
          <w:color w:val="000000"/>
        </w:rPr>
        <w:t xml:space="preserve">SITUACIÓN </w:t>
      </w:r>
      <w:r>
        <w:rPr>
          <w:b/>
          <w:bCs/>
          <w:color w:val="000000"/>
        </w:rPr>
        <w:t xml:space="preserve">LABORAL </w:t>
      </w:r>
      <w:r w:rsidRPr="00C97E7B">
        <w:rPr>
          <w:b/>
          <w:bCs/>
          <w:color w:val="000000"/>
        </w:rPr>
        <w:t>ACTUAL:</w:t>
      </w:r>
    </w:p>
    <w:p w14:paraId="24FEF6C3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  <w:jc w:val="both"/>
      </w:pPr>
      <w:r w:rsidRPr="00C97E7B">
        <w:rPr>
          <w:bCs/>
          <w:color w:val="000000"/>
        </w:rPr>
        <w:t xml:space="preserve">Organismo: </w:t>
      </w:r>
      <w:r w:rsidRPr="00C97E7B">
        <w:rPr>
          <w:color w:val="000000"/>
        </w:rPr>
        <w:t> </w:t>
      </w:r>
    </w:p>
    <w:p w14:paraId="644D4F09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  <w:jc w:val="both"/>
      </w:pPr>
      <w:r w:rsidRPr="00C97E7B">
        <w:rPr>
          <w:bCs/>
          <w:color w:val="000000"/>
        </w:rPr>
        <w:t xml:space="preserve">Facultad, Escuela o Instituto: </w:t>
      </w:r>
      <w:r w:rsidRPr="00C97E7B">
        <w:rPr>
          <w:color w:val="000000"/>
        </w:rPr>
        <w:t> </w:t>
      </w:r>
    </w:p>
    <w:p w14:paraId="04DDEEF4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  <w:jc w:val="both"/>
      </w:pPr>
      <w:r w:rsidRPr="00C97E7B">
        <w:rPr>
          <w:bCs/>
          <w:color w:val="000000"/>
        </w:rPr>
        <w:t xml:space="preserve">Departamento: </w:t>
      </w:r>
      <w:r w:rsidRPr="00C97E7B">
        <w:rPr>
          <w:color w:val="000000"/>
        </w:rPr>
        <w:t> </w:t>
      </w:r>
    </w:p>
    <w:p w14:paraId="5124C295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  <w:jc w:val="both"/>
      </w:pPr>
      <w:r w:rsidRPr="00C97E7B">
        <w:rPr>
          <w:bCs/>
          <w:color w:val="000000"/>
        </w:rPr>
        <w:t xml:space="preserve">Dirección Postal: </w:t>
      </w:r>
      <w:r w:rsidRPr="00C97E7B">
        <w:rPr>
          <w:color w:val="000000"/>
        </w:rPr>
        <w:t> </w:t>
      </w:r>
    </w:p>
    <w:p w14:paraId="0A49B3F6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  <w:jc w:val="both"/>
      </w:pPr>
      <w:r w:rsidRPr="00C97E7B">
        <w:rPr>
          <w:bCs/>
          <w:color w:val="000000"/>
        </w:rPr>
        <w:t xml:space="preserve">Teléfono: </w:t>
      </w:r>
      <w:r w:rsidRPr="00C97E7B">
        <w:rPr>
          <w:color w:val="000000"/>
        </w:rPr>
        <w:t> </w:t>
      </w:r>
    </w:p>
    <w:p w14:paraId="48899213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  <w:jc w:val="both"/>
      </w:pPr>
      <w:r w:rsidRPr="00C97E7B">
        <w:rPr>
          <w:bCs/>
          <w:color w:val="000000"/>
        </w:rPr>
        <w:t xml:space="preserve">Correo electrónico: </w:t>
      </w:r>
      <w:r w:rsidRPr="00C97E7B">
        <w:rPr>
          <w:color w:val="000000"/>
        </w:rPr>
        <w:t> </w:t>
      </w:r>
    </w:p>
    <w:p w14:paraId="62AD119D" w14:textId="2489A5C7" w:rsidR="00963B3A" w:rsidRPr="00963B3A" w:rsidRDefault="005E5DF3" w:rsidP="00963B3A">
      <w:pPr>
        <w:pStyle w:val="NormalWeb"/>
        <w:spacing w:before="0" w:beforeAutospacing="0" w:after="240" w:afterAutospacing="0"/>
        <w:ind w:left="1416"/>
        <w:jc w:val="both"/>
      </w:pPr>
      <w:r w:rsidRPr="00C97E7B">
        <w:rPr>
          <w:bCs/>
          <w:color w:val="000000"/>
        </w:rPr>
        <w:t xml:space="preserve">Categoría </w:t>
      </w:r>
      <w:r>
        <w:rPr>
          <w:bCs/>
          <w:color w:val="000000"/>
        </w:rPr>
        <w:t>académica/</w:t>
      </w:r>
      <w:r w:rsidRPr="00C97E7B">
        <w:rPr>
          <w:bCs/>
          <w:color w:val="000000"/>
        </w:rPr>
        <w:t xml:space="preserve">profesional y fecha de inicio: </w:t>
      </w:r>
      <w:r w:rsidRPr="00C97E7B">
        <w:rPr>
          <w:color w:val="000000"/>
        </w:rPr>
        <w:t> </w:t>
      </w:r>
    </w:p>
    <w:p w14:paraId="02A1388B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  <w:jc w:val="both"/>
      </w:pPr>
      <w:r w:rsidRPr="00C97E7B">
        <w:rPr>
          <w:b/>
          <w:bCs/>
          <w:color w:val="000000"/>
        </w:rPr>
        <w:t>FORMACIÓN ACADÉMICA (Doctorado-Magister-Pregrado)</w:t>
      </w:r>
    </w:p>
    <w:p w14:paraId="7E02D4F4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  <w:jc w:val="both"/>
      </w:pPr>
      <w:r>
        <w:rPr>
          <w:bCs/>
          <w:color w:val="000000"/>
        </w:rPr>
        <w:t>Pregrado</w:t>
      </w:r>
      <w:r w:rsidRPr="00C97E7B">
        <w:rPr>
          <w:bCs/>
          <w:color w:val="000000"/>
        </w:rPr>
        <w:t>:  </w:t>
      </w:r>
    </w:p>
    <w:p w14:paraId="4DB09824" w14:textId="77777777" w:rsidR="005E5DF3" w:rsidRDefault="005E5DF3" w:rsidP="005E5DF3">
      <w:pPr>
        <w:pStyle w:val="NormalWeb"/>
        <w:spacing w:before="0" w:beforeAutospacing="0" w:after="240" w:afterAutospacing="0"/>
        <w:ind w:left="1416"/>
        <w:jc w:val="both"/>
        <w:rPr>
          <w:bCs/>
          <w:color w:val="000000"/>
        </w:rPr>
      </w:pPr>
      <w:r>
        <w:rPr>
          <w:bCs/>
          <w:color w:val="000000"/>
        </w:rPr>
        <w:t>P</w:t>
      </w:r>
      <w:r w:rsidRPr="00C97E7B">
        <w:rPr>
          <w:bCs/>
          <w:color w:val="000000"/>
        </w:rPr>
        <w:t>ostgrado:  </w:t>
      </w:r>
    </w:p>
    <w:p w14:paraId="0AC98575" w14:textId="77777777" w:rsidR="005E5DF3" w:rsidRDefault="005E5DF3" w:rsidP="005E5DF3">
      <w:pPr>
        <w:pStyle w:val="NormalWeb"/>
        <w:spacing w:before="0" w:beforeAutospacing="0" w:after="240" w:afterAutospacing="0"/>
        <w:ind w:left="1416"/>
        <w:jc w:val="both"/>
        <w:rPr>
          <w:bCs/>
          <w:color w:val="000000"/>
        </w:rPr>
      </w:pPr>
      <w:r>
        <w:rPr>
          <w:bCs/>
          <w:color w:val="000000"/>
        </w:rPr>
        <w:lastRenderedPageBreak/>
        <w:t>Nombre de la Tesis de Doctorado:</w:t>
      </w:r>
    </w:p>
    <w:p w14:paraId="70118DF3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  <w:jc w:val="both"/>
      </w:pPr>
      <w:r>
        <w:rPr>
          <w:bCs/>
          <w:color w:val="000000"/>
        </w:rPr>
        <w:t>Tutor:</w:t>
      </w:r>
    </w:p>
    <w:p w14:paraId="7889ED99" w14:textId="22B99D22" w:rsidR="005E5DF3" w:rsidRPr="00CE165E" w:rsidRDefault="005E5DF3" w:rsidP="00F23EF1">
      <w:pPr>
        <w:pStyle w:val="NormalWeb"/>
        <w:spacing w:before="0" w:beforeAutospacing="0" w:after="240" w:afterAutospacing="0"/>
        <w:ind w:left="1416"/>
        <w:jc w:val="both"/>
        <w:rPr>
          <w:bCs/>
          <w:color w:val="000000"/>
        </w:rPr>
      </w:pPr>
      <w:r w:rsidRPr="00963BCD">
        <w:rPr>
          <w:bCs/>
          <w:color w:val="000000"/>
        </w:rPr>
        <w:t>Lugar donde se realizó la tesis:</w:t>
      </w:r>
    </w:p>
    <w:p w14:paraId="17B59E40" w14:textId="00E63F5D" w:rsidR="005E5DF3" w:rsidRDefault="005E5DF3" w:rsidP="00F23EF1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PREMIOS Y DISTINCIONES</w:t>
      </w:r>
      <w:r w:rsidRPr="00C97E7B">
        <w:rPr>
          <w:b/>
          <w:bCs/>
          <w:color w:val="000000"/>
        </w:rPr>
        <w:t>:</w:t>
      </w:r>
    </w:p>
    <w:p w14:paraId="1C1981C5" w14:textId="5CA0A2E4" w:rsidR="00F23EF1" w:rsidRPr="00F23EF1" w:rsidRDefault="00F23EF1" w:rsidP="00F23EF1">
      <w:pPr>
        <w:pStyle w:val="NormalWeb"/>
        <w:spacing w:before="0" w:beforeAutospacing="0" w:after="240" w:afterAutospacing="0"/>
        <w:ind w:left="1416"/>
        <w:jc w:val="both"/>
      </w:pPr>
      <w:r>
        <w:t>-</w:t>
      </w:r>
    </w:p>
    <w:p w14:paraId="5ABE103A" w14:textId="1995E470" w:rsidR="005E5DF3" w:rsidRDefault="005E5DF3" w:rsidP="00F23EF1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PUBLICACIONES EN REVISTAS ISI ORIGINADAS POR LA TESIS</w:t>
      </w:r>
      <w:r w:rsidRPr="00C97E7B">
        <w:rPr>
          <w:b/>
          <w:bCs/>
          <w:color w:val="000000"/>
        </w:rPr>
        <w:t>:</w:t>
      </w:r>
    </w:p>
    <w:p w14:paraId="26696DD6" w14:textId="35A779B8" w:rsidR="00F23EF1" w:rsidRPr="00F23EF1" w:rsidRDefault="00F23EF1" w:rsidP="00F23EF1">
      <w:pPr>
        <w:pStyle w:val="NormalWeb"/>
        <w:spacing w:before="0" w:beforeAutospacing="0" w:after="240" w:afterAutospacing="0"/>
        <w:ind w:left="1416"/>
        <w:jc w:val="both"/>
      </w:pPr>
      <w:r>
        <w:t>-</w:t>
      </w:r>
    </w:p>
    <w:p w14:paraId="271EBC15" w14:textId="74F54C8D" w:rsidR="005E5DF3" w:rsidRDefault="005E5DF3" w:rsidP="00F23EF1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OTRAS PUBLICACIONES EN REVISTAS ISI</w:t>
      </w:r>
      <w:r w:rsidRPr="00C97E7B">
        <w:rPr>
          <w:b/>
          <w:bCs/>
          <w:color w:val="000000"/>
        </w:rPr>
        <w:t>:</w:t>
      </w:r>
    </w:p>
    <w:p w14:paraId="0186ACB8" w14:textId="269CCD1C" w:rsidR="00F23EF1" w:rsidRPr="00F23EF1" w:rsidRDefault="00F23EF1" w:rsidP="00F23EF1">
      <w:pPr>
        <w:pStyle w:val="NormalWeb"/>
        <w:spacing w:before="0" w:beforeAutospacing="0" w:after="240" w:afterAutospacing="0"/>
        <w:ind w:left="1416"/>
        <w:jc w:val="both"/>
      </w:pPr>
      <w:r>
        <w:t>-</w:t>
      </w:r>
    </w:p>
    <w:p w14:paraId="7ACD36BD" w14:textId="687582D6" w:rsidR="005E5DF3" w:rsidRDefault="005E5DF3" w:rsidP="00F23EF1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</w:t>
      </w:r>
      <w:r w:rsidRPr="00C97E7B">
        <w:rPr>
          <w:b/>
          <w:bCs/>
          <w:color w:val="000000"/>
        </w:rPr>
        <w:t>UBLICACIONES EN REVISTAS NO ISI CON REVISIÓN POR PARES</w:t>
      </w:r>
      <w:r>
        <w:rPr>
          <w:b/>
          <w:bCs/>
          <w:color w:val="000000"/>
        </w:rPr>
        <w:t>, ORIGINADAS POR LA TESIS</w:t>
      </w:r>
      <w:r w:rsidRPr="00C97E7B">
        <w:rPr>
          <w:b/>
          <w:bCs/>
          <w:color w:val="000000"/>
        </w:rPr>
        <w:t>:</w:t>
      </w:r>
    </w:p>
    <w:p w14:paraId="7F294503" w14:textId="6D497095" w:rsidR="00F23EF1" w:rsidRPr="00F23EF1" w:rsidRDefault="00F23EF1" w:rsidP="00F23EF1">
      <w:pPr>
        <w:pStyle w:val="NormalWeb"/>
        <w:spacing w:before="0" w:beforeAutospacing="0" w:after="240" w:afterAutospacing="0"/>
        <w:ind w:left="1416"/>
        <w:jc w:val="both"/>
      </w:pPr>
      <w:r>
        <w:t>-</w:t>
      </w:r>
    </w:p>
    <w:p w14:paraId="2DB9E4F3" w14:textId="357104EE" w:rsidR="005E5DF3" w:rsidRDefault="005E5DF3" w:rsidP="005E5DF3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OTRAS P</w:t>
      </w:r>
      <w:r w:rsidRPr="00C97E7B">
        <w:rPr>
          <w:b/>
          <w:bCs/>
          <w:color w:val="000000"/>
        </w:rPr>
        <w:t>UBLICACIONES EN REVISTAS NO ISI CON REVISIÓN POR PARES:</w:t>
      </w:r>
    </w:p>
    <w:p w14:paraId="4F911485" w14:textId="437CA4C6" w:rsidR="005E5DF3" w:rsidRPr="00F23EF1" w:rsidRDefault="00F23EF1" w:rsidP="00F23EF1">
      <w:pPr>
        <w:pStyle w:val="NormalWeb"/>
        <w:spacing w:before="0" w:beforeAutospacing="0" w:after="240" w:afterAutospacing="0"/>
        <w:ind w:left="1416"/>
        <w:jc w:val="both"/>
      </w:pPr>
      <w:r>
        <w:t>-</w:t>
      </w:r>
    </w:p>
    <w:p w14:paraId="0BCD0EC8" w14:textId="77777777" w:rsidR="005E5DF3" w:rsidRDefault="005E5DF3" w:rsidP="005E5DF3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PRESENTACIONES EN </w:t>
      </w:r>
      <w:r w:rsidRPr="00C97E7B">
        <w:rPr>
          <w:b/>
          <w:bCs/>
          <w:color w:val="000000"/>
        </w:rPr>
        <w:t xml:space="preserve">CONGRESOS </w:t>
      </w:r>
      <w:r>
        <w:rPr>
          <w:b/>
          <w:bCs/>
          <w:color w:val="000000"/>
        </w:rPr>
        <w:t>INTERNACIONALES</w:t>
      </w:r>
      <w:r w:rsidRPr="00C97E7B">
        <w:rPr>
          <w:b/>
          <w:bCs/>
          <w:color w:val="000000"/>
        </w:rPr>
        <w:t>:</w:t>
      </w:r>
    </w:p>
    <w:p w14:paraId="69451A73" w14:textId="26C45252" w:rsidR="005E5DF3" w:rsidRDefault="00F23EF1" w:rsidP="00F23EF1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-</w:t>
      </w:r>
    </w:p>
    <w:p w14:paraId="1B14AF7B" w14:textId="5496C8B0" w:rsidR="005E5DF3" w:rsidRDefault="005E5DF3" w:rsidP="005E5DF3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PRESENTACIONES EN </w:t>
      </w:r>
      <w:r w:rsidRPr="00C97E7B">
        <w:rPr>
          <w:b/>
          <w:bCs/>
          <w:color w:val="000000"/>
        </w:rPr>
        <w:t xml:space="preserve">CONGRESOS </w:t>
      </w:r>
      <w:r>
        <w:rPr>
          <w:b/>
          <w:bCs/>
          <w:color w:val="000000"/>
        </w:rPr>
        <w:t>NACIONALES</w:t>
      </w:r>
      <w:r w:rsidRPr="00C97E7B">
        <w:rPr>
          <w:b/>
          <w:bCs/>
          <w:color w:val="000000"/>
        </w:rPr>
        <w:t>:</w:t>
      </w:r>
    </w:p>
    <w:p w14:paraId="039CC546" w14:textId="748233C7" w:rsidR="005E5DF3" w:rsidRDefault="00F23EF1" w:rsidP="00F23EF1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-</w:t>
      </w:r>
    </w:p>
    <w:p w14:paraId="3048BBC3" w14:textId="77777777" w:rsidR="005E5DF3" w:rsidRPr="00C97E7B" w:rsidRDefault="005E5DF3" w:rsidP="005E5DF3">
      <w:pPr>
        <w:pStyle w:val="NormalWeb"/>
        <w:spacing w:before="0" w:beforeAutospacing="0" w:after="240" w:afterAutospacing="0"/>
        <w:ind w:left="1416"/>
      </w:pPr>
      <w:r w:rsidRPr="00C97E7B">
        <w:rPr>
          <w:b/>
          <w:bCs/>
          <w:color w:val="000000"/>
        </w:rPr>
        <w:t>PARTICIPACIÓN EN PROYECTOS FINANC</w:t>
      </w:r>
      <w:r>
        <w:rPr>
          <w:b/>
          <w:bCs/>
          <w:color w:val="000000"/>
        </w:rPr>
        <w:t>IADOS EN CONVOCATORIAS PÚBLICAS</w:t>
      </w:r>
      <w:r w:rsidRPr="00C97E7B">
        <w:rPr>
          <w:b/>
          <w:bCs/>
          <w:color w:val="000000"/>
        </w:rPr>
        <w:t>:</w:t>
      </w:r>
    </w:p>
    <w:p w14:paraId="7157FD8E" w14:textId="42095539" w:rsidR="005E5DF3" w:rsidRDefault="00F23EF1" w:rsidP="005E5DF3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-</w:t>
      </w:r>
    </w:p>
    <w:p w14:paraId="51F97C48" w14:textId="74D6DC61" w:rsidR="00E8773C" w:rsidRPr="00F23EF1" w:rsidRDefault="005E5DF3" w:rsidP="00F23EF1">
      <w:pPr>
        <w:pStyle w:val="NormalWeb"/>
        <w:spacing w:before="0" w:beforeAutospacing="0" w:after="240" w:afterAutospacing="0"/>
        <w:ind w:left="1416"/>
        <w:jc w:val="both"/>
        <w:rPr>
          <w:b/>
          <w:bCs/>
          <w:color w:val="000000"/>
        </w:rPr>
      </w:pPr>
      <w:r w:rsidRPr="00C97E7B">
        <w:rPr>
          <w:b/>
          <w:bCs/>
          <w:color w:val="000000"/>
        </w:rPr>
        <w:t>ESTA</w:t>
      </w:r>
      <w:r>
        <w:rPr>
          <w:b/>
          <w:bCs/>
          <w:color w:val="000000"/>
        </w:rPr>
        <w:t>DÍAS</w:t>
      </w:r>
      <w:r w:rsidRPr="00C97E7B">
        <w:rPr>
          <w:b/>
          <w:bCs/>
          <w:color w:val="000000"/>
        </w:rPr>
        <w:t xml:space="preserve"> EN CENTROS DE INVESTIGACIÓ</w:t>
      </w:r>
      <w:r w:rsidR="00F23EF1">
        <w:rPr>
          <w:b/>
          <w:bCs/>
          <w:color w:val="000000"/>
        </w:rPr>
        <w:t>N:</w:t>
      </w:r>
    </w:p>
    <w:sectPr w:rsidR="00E8773C" w:rsidRPr="00F23EF1" w:rsidSect="00F4297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D6369B" w14:textId="77777777" w:rsidR="00966D64" w:rsidRDefault="00966D64">
      <w:r>
        <w:separator/>
      </w:r>
    </w:p>
  </w:endnote>
  <w:endnote w:type="continuationSeparator" w:id="0">
    <w:p w14:paraId="13D7DA99" w14:textId="77777777" w:rsidR="00966D64" w:rsidRDefault="00966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79B2A0" w14:textId="77777777" w:rsidR="00A84D79" w:rsidRDefault="00A84D7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BE64B" w14:textId="77777777" w:rsidR="00944629" w:rsidRDefault="00944629" w:rsidP="00272A9F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</w:t>
    </w:r>
  </w:p>
  <w:p w14:paraId="702E9379" w14:textId="77777777" w:rsidR="00944629" w:rsidRDefault="00944629" w:rsidP="00272A9F">
    <w:pPr>
      <w:pStyle w:val="Piedepgina"/>
      <w:jc w:val="center"/>
      <w:rPr>
        <w:rFonts w:ascii="Arial" w:hAnsi="Arial" w:cs="Arial"/>
        <w:sz w:val="16"/>
        <w:szCs w:val="16"/>
      </w:rPr>
    </w:pPr>
    <w:r w:rsidRPr="00272A9F">
      <w:rPr>
        <w:rFonts w:ascii="Arial" w:hAnsi="Arial" w:cs="Arial"/>
        <w:sz w:val="16"/>
        <w:szCs w:val="16"/>
      </w:rPr>
      <w:t xml:space="preserve">Almirante Montt Nº 454 - Santiago de Chile - Metro Bellas Artes - Fono: </w:t>
    </w:r>
    <w:r w:rsidR="00A84D79">
      <w:rPr>
        <w:rFonts w:ascii="Arial" w:hAnsi="Arial" w:cs="Arial"/>
        <w:sz w:val="16"/>
        <w:szCs w:val="16"/>
      </w:rPr>
      <w:t xml:space="preserve">(56-2) </w:t>
    </w:r>
    <w:r w:rsidR="00EA3285">
      <w:rPr>
        <w:rFonts w:ascii="Arial" w:hAnsi="Arial" w:cs="Arial"/>
        <w:sz w:val="16"/>
        <w:szCs w:val="16"/>
      </w:rPr>
      <w:t>2</w:t>
    </w:r>
    <w:r w:rsidRPr="00272A9F">
      <w:rPr>
        <w:rFonts w:ascii="Arial" w:hAnsi="Arial" w:cs="Arial"/>
        <w:sz w:val="16"/>
        <w:szCs w:val="16"/>
      </w:rPr>
      <w:t xml:space="preserve">4812841 - </w:t>
    </w:r>
    <w:r w:rsidR="00A84D79">
      <w:rPr>
        <w:rFonts w:ascii="Arial" w:hAnsi="Arial" w:cs="Arial"/>
        <w:sz w:val="16"/>
        <w:szCs w:val="16"/>
      </w:rPr>
      <w:t xml:space="preserve"> (56-2) 24812840</w:t>
    </w:r>
  </w:p>
  <w:p w14:paraId="45DC8D0E" w14:textId="77777777" w:rsidR="00A84D79" w:rsidRPr="00272A9F" w:rsidRDefault="00A84D79" w:rsidP="00272A9F">
    <w:pPr>
      <w:pStyle w:val="Piedepgina"/>
      <w:jc w:val="center"/>
      <w:rPr>
        <w:sz w:val="16"/>
        <w:szCs w:val="16"/>
        <w:lang w:val="es-ES_tradnl"/>
      </w:rPr>
    </w:pPr>
    <w:r>
      <w:rPr>
        <w:rFonts w:ascii="Arial" w:hAnsi="Arial" w:cs="Arial"/>
        <w:sz w:val="16"/>
        <w:szCs w:val="16"/>
      </w:rPr>
      <w:t>academiadeciencias@academiadeciencias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7D78F" w14:textId="77777777" w:rsidR="00A84D79" w:rsidRDefault="00A84D7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D7064" w14:textId="77777777" w:rsidR="00966D64" w:rsidRDefault="00966D64">
      <w:r>
        <w:separator/>
      </w:r>
    </w:p>
  </w:footnote>
  <w:footnote w:type="continuationSeparator" w:id="0">
    <w:p w14:paraId="4B4CF168" w14:textId="77777777" w:rsidR="00966D64" w:rsidRDefault="00966D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6D456D" w14:textId="77777777" w:rsidR="00B52AB8" w:rsidRDefault="00B52AB8" w:rsidP="00E81F9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E8E0F95" w14:textId="77777777" w:rsidR="00A84D79" w:rsidRDefault="00A84D79" w:rsidP="00B52AB8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0D25C3" w14:textId="77777777" w:rsidR="00B52AB8" w:rsidRDefault="00B52AB8" w:rsidP="00E81F95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281FC2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019FC09C" w14:textId="77777777" w:rsidR="00944629" w:rsidRDefault="00944629" w:rsidP="00B52AB8">
    <w:pPr>
      <w:pStyle w:val="Encabezado"/>
      <w:ind w:right="360"/>
      <w:rPr>
        <w:rFonts w:ascii="Arial" w:hAnsi="Arial" w:cs="Arial"/>
        <w:lang w:val="es-ES_tradnl"/>
      </w:rPr>
    </w:pPr>
  </w:p>
  <w:p w14:paraId="68ACE4A1" w14:textId="77777777" w:rsidR="00944629" w:rsidRDefault="00944629">
    <w:pPr>
      <w:pStyle w:val="Encabezado"/>
      <w:rPr>
        <w:rFonts w:ascii="Arial" w:hAnsi="Arial" w:cs="Arial"/>
        <w:lang w:val="es-ES_tradnl"/>
      </w:rPr>
    </w:pPr>
    <w:r>
      <w:rPr>
        <w:rFonts w:ascii="Arial" w:hAnsi="Arial" w:cs="Arial"/>
        <w:lang w:val="es-ES_tradnl"/>
      </w:rPr>
      <w:t xml:space="preserve">                 </w:t>
    </w:r>
    <w:r w:rsidR="0078529F">
      <w:rPr>
        <w:rFonts w:ascii="Arial" w:hAnsi="Arial" w:cs="Arial"/>
        <w:noProof/>
        <w:lang w:val="es-ES_tradnl" w:eastAsia="es-ES_tradnl"/>
      </w:rPr>
      <w:drawing>
        <wp:inline distT="0" distB="0" distL="0" distR="0" wp14:anchorId="031EF4EE" wp14:editId="55A6F99E">
          <wp:extent cx="838200" cy="1193800"/>
          <wp:effectExtent l="0" t="0" r="0" b="0"/>
          <wp:docPr id="1" name="Imagen 1" descr="Logo-Academia-Ciencia_WEB 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Academia-Ciencia_WEB 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CBEB07" w14:textId="77777777" w:rsidR="00944629" w:rsidRPr="00471A85" w:rsidRDefault="00944629">
    <w:pPr>
      <w:pStyle w:val="Encabezado"/>
      <w:rPr>
        <w:rFonts w:ascii="Arial" w:hAnsi="Arial" w:cs="Arial"/>
        <w:sz w:val="20"/>
        <w:szCs w:val="20"/>
        <w:lang w:val="es-ES_tradnl"/>
      </w:rPr>
    </w:pPr>
    <w:r>
      <w:rPr>
        <w:rFonts w:ascii="Arial" w:hAnsi="Arial" w:cs="Arial"/>
        <w:lang w:val="es-ES_tradnl"/>
      </w:rPr>
      <w:t xml:space="preserve">                </w:t>
    </w:r>
    <w:r w:rsidRPr="00471A85">
      <w:rPr>
        <w:rFonts w:ascii="Arial" w:hAnsi="Arial" w:cs="Arial"/>
        <w:sz w:val="20"/>
        <w:szCs w:val="20"/>
        <w:lang w:val="es-ES_tradnl"/>
      </w:rPr>
      <w:t xml:space="preserve"> Instituto de Chile</w:t>
    </w:r>
  </w:p>
  <w:p w14:paraId="6904381E" w14:textId="77777777" w:rsidR="00944629" w:rsidRPr="00471A85" w:rsidRDefault="00944629">
    <w:pPr>
      <w:pStyle w:val="Encabezado"/>
      <w:rPr>
        <w:b/>
        <w:sz w:val="20"/>
        <w:szCs w:val="20"/>
      </w:rPr>
    </w:pPr>
    <w:r w:rsidRPr="00471A85">
      <w:rPr>
        <w:rFonts w:ascii="Arial" w:hAnsi="Arial" w:cs="Arial"/>
        <w:b/>
        <w:sz w:val="20"/>
        <w:szCs w:val="20"/>
        <w:lang w:val="es-ES_tradnl"/>
      </w:rPr>
      <w:t>ACADEMIA CHILENA DE CIENCIAS</w:t>
    </w:r>
  </w:p>
  <w:p w14:paraId="61E9C92A" w14:textId="77777777" w:rsidR="00944629" w:rsidRDefault="0078529F">
    <w:pPr>
      <w:pStyle w:val="Encabezado"/>
    </w:pPr>
    <w:r>
      <w:rPr>
        <w:noProof/>
        <w:lang w:val="es-ES_tradnl" w:eastAsia="es-ES_tradnl"/>
      </w:rPr>
      <w:drawing>
        <wp:inline distT="0" distB="0" distL="0" distR="0" wp14:anchorId="01C31439" wp14:editId="33EB6F74">
          <wp:extent cx="5613400" cy="8013700"/>
          <wp:effectExtent l="0" t="0" r="0" b="0"/>
          <wp:docPr id="2" name="Imagen 2" descr="Logo-Academia-Ciencia_WEB C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cademia-Ciencia_WEB C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801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26E541" w14:textId="77777777" w:rsidR="00A84D79" w:rsidRDefault="00A84D7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DF3"/>
    <w:rsid w:val="0000558D"/>
    <w:rsid w:val="000A0A68"/>
    <w:rsid w:val="000B5F7B"/>
    <w:rsid w:val="000D38BA"/>
    <w:rsid w:val="0022697A"/>
    <w:rsid w:val="00270A59"/>
    <w:rsid w:val="00272A9F"/>
    <w:rsid w:val="00281FC2"/>
    <w:rsid w:val="00307A42"/>
    <w:rsid w:val="003D4258"/>
    <w:rsid w:val="00403FC8"/>
    <w:rsid w:val="00471A85"/>
    <w:rsid w:val="004B2EA4"/>
    <w:rsid w:val="005000ED"/>
    <w:rsid w:val="00511DBB"/>
    <w:rsid w:val="005D1242"/>
    <w:rsid w:val="005E5DF3"/>
    <w:rsid w:val="0061495D"/>
    <w:rsid w:val="00683B09"/>
    <w:rsid w:val="00685F1C"/>
    <w:rsid w:val="006E4CDA"/>
    <w:rsid w:val="00704B84"/>
    <w:rsid w:val="00742A50"/>
    <w:rsid w:val="0078529F"/>
    <w:rsid w:val="008B3675"/>
    <w:rsid w:val="009114C3"/>
    <w:rsid w:val="00915186"/>
    <w:rsid w:val="00944629"/>
    <w:rsid w:val="00963B3A"/>
    <w:rsid w:val="00966D64"/>
    <w:rsid w:val="009B6827"/>
    <w:rsid w:val="00A77662"/>
    <w:rsid w:val="00A84D79"/>
    <w:rsid w:val="00AA592E"/>
    <w:rsid w:val="00AE2121"/>
    <w:rsid w:val="00B13A25"/>
    <w:rsid w:val="00B14DE0"/>
    <w:rsid w:val="00B52AB8"/>
    <w:rsid w:val="00B85D71"/>
    <w:rsid w:val="00B91F56"/>
    <w:rsid w:val="00BE6F4C"/>
    <w:rsid w:val="00C73C03"/>
    <w:rsid w:val="00C77044"/>
    <w:rsid w:val="00C8491D"/>
    <w:rsid w:val="00D00B05"/>
    <w:rsid w:val="00D07EA3"/>
    <w:rsid w:val="00D8755A"/>
    <w:rsid w:val="00DB57C6"/>
    <w:rsid w:val="00E57F0A"/>
    <w:rsid w:val="00E8773C"/>
    <w:rsid w:val="00EA3285"/>
    <w:rsid w:val="00F23EF1"/>
    <w:rsid w:val="00F42979"/>
    <w:rsid w:val="00F6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428251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272A9F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272A9F"/>
    <w:pPr>
      <w:tabs>
        <w:tab w:val="center" w:pos="4419"/>
        <w:tab w:val="right" w:pos="8838"/>
      </w:tabs>
    </w:pPr>
  </w:style>
  <w:style w:type="character" w:styleId="Hipervnculo">
    <w:name w:val="Hyperlink"/>
    <w:basedOn w:val="Fuentedeprrafopredeter"/>
    <w:rsid w:val="00272A9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4D7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4D79"/>
    <w:rPr>
      <w:rFonts w:ascii="Lucida Grande" w:hAnsi="Lucida Grande" w:cs="Lucida Grande"/>
      <w:sz w:val="18"/>
      <w:szCs w:val="18"/>
      <w:lang w:val="es-MX" w:eastAsia="es-MX"/>
    </w:rPr>
  </w:style>
  <w:style w:type="paragraph" w:styleId="Sangra2detindependiente">
    <w:name w:val="Body Text Indent 2"/>
    <w:basedOn w:val="Normal"/>
    <w:link w:val="Sangra2detindependienteCar"/>
    <w:uiPriority w:val="99"/>
    <w:rsid w:val="005E5DF3"/>
    <w:pPr>
      <w:widowControl w:val="0"/>
      <w:tabs>
        <w:tab w:val="left" w:pos="-720"/>
        <w:tab w:val="left" w:pos="-90"/>
        <w:tab w:val="left" w:pos="720"/>
      </w:tabs>
      <w:suppressAutoHyphens/>
      <w:ind w:left="-90"/>
      <w:jc w:val="both"/>
    </w:pPr>
    <w:rPr>
      <w:rFonts w:ascii="Times" w:hAnsi="Times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5E5DF3"/>
    <w:rPr>
      <w:rFonts w:ascii="Times" w:hAnsi="Times"/>
      <w:sz w:val="24"/>
      <w:lang w:val="es-ES_tradnl" w:eastAsia="es-MX"/>
    </w:rPr>
  </w:style>
  <w:style w:type="paragraph" w:styleId="NormalWeb">
    <w:name w:val="Normal (Web)"/>
    <w:basedOn w:val="Normal"/>
    <w:rsid w:val="005E5DF3"/>
    <w:pPr>
      <w:spacing w:before="100" w:beforeAutospacing="1" w:after="100" w:afterAutospacing="1"/>
    </w:pPr>
    <w:rPr>
      <w:lang w:val="es-ES" w:eastAsia="es-ES"/>
    </w:rPr>
  </w:style>
  <w:style w:type="character" w:styleId="Nmerodepgina">
    <w:name w:val="page number"/>
    <w:basedOn w:val="Fuentedeprrafopredeter"/>
    <w:uiPriority w:val="99"/>
    <w:semiHidden/>
    <w:unhideWhenUsed/>
    <w:rsid w:val="00B52A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celareyes4/Dropbox/PAPEL%20CARTA%20ACADEMIA/PAPEL%20CARTA%20ACADEMIA%20ORIGINAL%20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CARTA ACADEMIA ORIGINAL 2.dotx</Template>
  <TotalTime>27</TotalTime>
  <Pages>2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Santiago, 00 de julio de 2011-07-08</vt:lpstr>
    </vt:vector>
  </TitlesOfParts>
  <Company>Academia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Santiago, 00 de julio de 2011-07-08</dc:title>
  <dc:subject/>
  <dc:creator>Marcela Reyes</dc:creator>
  <cp:keywords/>
  <dc:description/>
  <cp:lastModifiedBy>Marcela Azancot</cp:lastModifiedBy>
  <cp:revision>22</cp:revision>
  <cp:lastPrinted>2011-07-08T15:48:00Z</cp:lastPrinted>
  <dcterms:created xsi:type="dcterms:W3CDTF">2018-04-04T15:40:00Z</dcterms:created>
  <dcterms:modified xsi:type="dcterms:W3CDTF">2019-10-14T20:19:00Z</dcterms:modified>
</cp:coreProperties>
</file>